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6D771" w14:textId="77777777" w:rsidR="002874DD" w:rsidRDefault="00000000">
      <w:pPr>
        <w:jc w:val="center"/>
        <w:rPr>
          <w:b/>
        </w:rPr>
      </w:pPr>
      <w:r>
        <w:rPr>
          <w:b/>
        </w:rPr>
        <w:t>ANEXO II</w:t>
      </w:r>
    </w:p>
    <w:p w14:paraId="12D3C89E" w14:textId="77777777" w:rsidR="002874DD" w:rsidRDefault="00000000">
      <w:pPr>
        <w:spacing w:after="0" w:line="240" w:lineRule="auto"/>
        <w:jc w:val="center"/>
      </w:pPr>
      <w:r>
        <w:t>FICHA DE INSCRIÇÃO EDITAL nº xx/2025/PROEX/IFPA</w:t>
      </w:r>
    </w:p>
    <w:p w14:paraId="61C42293" w14:textId="77777777" w:rsidR="002874DD" w:rsidRDefault="00000000">
      <w:pPr>
        <w:spacing w:after="0" w:line="240" w:lineRule="auto"/>
        <w:jc w:val="center"/>
      </w:pPr>
      <w:r>
        <w:t>SELEÇÃO DE CONTEUDISTA EM EAD PARA O PROGRAMA NACIONAL DE COMITÊS DE CULTURA</w:t>
      </w:r>
    </w:p>
    <w:p w14:paraId="3C6F4A31" w14:textId="77777777" w:rsidR="002874DD" w:rsidRDefault="002874DD"/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2268"/>
        <w:gridCol w:w="1978"/>
      </w:tblGrid>
      <w:tr w:rsidR="002874DD" w14:paraId="4109CBAD" w14:textId="77777777">
        <w:tc>
          <w:tcPr>
            <w:tcW w:w="8494" w:type="dxa"/>
            <w:gridSpan w:val="3"/>
            <w:vAlign w:val="center"/>
          </w:tcPr>
          <w:p w14:paraId="147E016F" w14:textId="77777777" w:rsidR="002874DD" w:rsidRDefault="0000000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DADOS PESSOAIS</w:t>
            </w:r>
          </w:p>
        </w:tc>
      </w:tr>
      <w:tr w:rsidR="002874DD" w14:paraId="7AB79C87" w14:textId="77777777">
        <w:tc>
          <w:tcPr>
            <w:tcW w:w="8494" w:type="dxa"/>
            <w:gridSpan w:val="3"/>
            <w:vAlign w:val="center"/>
          </w:tcPr>
          <w:p w14:paraId="2FD78936" w14:textId="77777777" w:rsidR="002874DD" w:rsidRDefault="00000000">
            <w:pPr>
              <w:spacing w:line="360" w:lineRule="auto"/>
            </w:pPr>
            <w:r>
              <w:t>NOME COMPLETO</w:t>
            </w:r>
          </w:p>
        </w:tc>
      </w:tr>
      <w:tr w:rsidR="002874DD" w14:paraId="4679216A" w14:textId="77777777">
        <w:tc>
          <w:tcPr>
            <w:tcW w:w="4248" w:type="dxa"/>
            <w:vAlign w:val="center"/>
          </w:tcPr>
          <w:p w14:paraId="70FCE4EB" w14:textId="77777777" w:rsidR="002874DD" w:rsidRDefault="00000000">
            <w:pPr>
              <w:spacing w:line="360" w:lineRule="auto"/>
            </w:pPr>
            <w:r>
              <w:t>DATA NASCIMENTO</w:t>
            </w:r>
          </w:p>
        </w:tc>
        <w:tc>
          <w:tcPr>
            <w:tcW w:w="2268" w:type="dxa"/>
            <w:vAlign w:val="center"/>
          </w:tcPr>
          <w:p w14:paraId="30E71192" w14:textId="77777777" w:rsidR="002874DD" w:rsidRDefault="00000000">
            <w:pPr>
              <w:spacing w:line="360" w:lineRule="auto"/>
            </w:pPr>
            <w:r>
              <w:t>CPF</w:t>
            </w:r>
          </w:p>
        </w:tc>
        <w:tc>
          <w:tcPr>
            <w:tcW w:w="1978" w:type="dxa"/>
            <w:vAlign w:val="center"/>
          </w:tcPr>
          <w:p w14:paraId="2B99CDCE" w14:textId="77777777" w:rsidR="002874DD" w:rsidRDefault="00000000">
            <w:pPr>
              <w:spacing w:line="360" w:lineRule="auto"/>
            </w:pPr>
            <w:r>
              <w:t>RG</w:t>
            </w:r>
          </w:p>
        </w:tc>
      </w:tr>
      <w:tr w:rsidR="002874DD" w14:paraId="1C0C846F" w14:textId="77777777">
        <w:tc>
          <w:tcPr>
            <w:tcW w:w="8494" w:type="dxa"/>
            <w:gridSpan w:val="3"/>
            <w:vAlign w:val="center"/>
          </w:tcPr>
          <w:p w14:paraId="3003C796" w14:textId="77777777" w:rsidR="002874DD" w:rsidRDefault="00000000">
            <w:pPr>
              <w:spacing w:line="360" w:lineRule="auto"/>
            </w:pPr>
            <w:r>
              <w:t>ENDEREÇO RESIDENCIAL</w:t>
            </w:r>
          </w:p>
        </w:tc>
      </w:tr>
      <w:tr w:rsidR="002874DD" w14:paraId="5C4F909F" w14:textId="77777777">
        <w:tc>
          <w:tcPr>
            <w:tcW w:w="4248" w:type="dxa"/>
            <w:vAlign w:val="center"/>
          </w:tcPr>
          <w:p w14:paraId="27415FFB" w14:textId="77777777" w:rsidR="002874DD" w:rsidRDefault="00000000">
            <w:pPr>
              <w:spacing w:line="360" w:lineRule="auto"/>
            </w:pPr>
            <w:r>
              <w:t xml:space="preserve">BAIRRO </w:t>
            </w:r>
          </w:p>
        </w:tc>
        <w:tc>
          <w:tcPr>
            <w:tcW w:w="2268" w:type="dxa"/>
            <w:vAlign w:val="center"/>
          </w:tcPr>
          <w:p w14:paraId="120BE8DE" w14:textId="77777777" w:rsidR="002874DD" w:rsidRDefault="00000000">
            <w:pPr>
              <w:spacing w:line="360" w:lineRule="auto"/>
            </w:pPr>
            <w:r>
              <w:t>CIDADE</w:t>
            </w:r>
          </w:p>
        </w:tc>
        <w:tc>
          <w:tcPr>
            <w:tcW w:w="1978" w:type="dxa"/>
            <w:vAlign w:val="center"/>
          </w:tcPr>
          <w:p w14:paraId="6DF14777" w14:textId="77777777" w:rsidR="002874DD" w:rsidRDefault="00000000">
            <w:pPr>
              <w:spacing w:line="360" w:lineRule="auto"/>
            </w:pPr>
            <w:r>
              <w:t>CEP</w:t>
            </w:r>
          </w:p>
        </w:tc>
      </w:tr>
      <w:tr w:rsidR="002874DD" w14:paraId="13933019" w14:textId="77777777">
        <w:tc>
          <w:tcPr>
            <w:tcW w:w="8494" w:type="dxa"/>
            <w:gridSpan w:val="3"/>
            <w:vAlign w:val="center"/>
          </w:tcPr>
          <w:p w14:paraId="736C0F48" w14:textId="77777777" w:rsidR="002874DD" w:rsidRDefault="00000000">
            <w:pPr>
              <w:spacing w:line="360" w:lineRule="auto"/>
            </w:pPr>
            <w:r>
              <w:t>TELEFONE RESIDENCIAL/CELULAR EMAIL</w:t>
            </w:r>
          </w:p>
        </w:tc>
      </w:tr>
    </w:tbl>
    <w:p w14:paraId="10A8FAFD" w14:textId="77777777" w:rsidR="002874DD" w:rsidRDefault="002874DD"/>
    <w:tbl>
      <w:tblPr>
        <w:tblStyle w:val="a0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2874DD" w14:paraId="5B0DDA82" w14:textId="77777777">
        <w:tc>
          <w:tcPr>
            <w:tcW w:w="8494" w:type="dxa"/>
          </w:tcPr>
          <w:p w14:paraId="3DB16F76" w14:textId="77777777" w:rsidR="002874DD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TÍTULOS</w:t>
            </w:r>
          </w:p>
        </w:tc>
      </w:tr>
      <w:tr w:rsidR="002874DD" w14:paraId="1A2B1912" w14:textId="77777777">
        <w:trPr>
          <w:trHeight w:val="826"/>
        </w:trPr>
        <w:tc>
          <w:tcPr>
            <w:tcW w:w="8494" w:type="dxa"/>
          </w:tcPr>
          <w:p w14:paraId="3D84827F" w14:textId="77777777" w:rsidR="002874DD" w:rsidRDefault="002874DD"/>
          <w:p w14:paraId="1F8F10BD" w14:textId="77777777" w:rsidR="002874DD" w:rsidRDefault="00000000">
            <w:r>
              <w:t>Graduação em Licenciatura em__________________________________________________. Em_______________________________________ (data de conclusão)</w:t>
            </w:r>
          </w:p>
          <w:p w14:paraId="4E81EAE4" w14:textId="77777777" w:rsidR="002874DD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Exemplo: Graduação em Lincenciatura em História em abril de 2025</w:t>
            </w:r>
          </w:p>
          <w:p w14:paraId="691D0A90" w14:textId="77777777" w:rsidR="002874DD" w:rsidRDefault="002874DD">
            <w:pPr>
              <w:rPr>
                <w:sz w:val="16"/>
                <w:szCs w:val="16"/>
              </w:rPr>
            </w:pPr>
          </w:p>
        </w:tc>
      </w:tr>
      <w:tr w:rsidR="002874DD" w14:paraId="43941F46" w14:textId="77777777">
        <w:trPr>
          <w:trHeight w:val="1104"/>
        </w:trPr>
        <w:tc>
          <w:tcPr>
            <w:tcW w:w="8494" w:type="dxa"/>
          </w:tcPr>
          <w:p w14:paraId="026D8A74" w14:textId="77777777" w:rsidR="002874DD" w:rsidRDefault="00000000">
            <w:pPr>
              <w:spacing w:line="360" w:lineRule="auto"/>
            </w:pPr>
            <w:r>
              <w:t>(     ) ESPECIALIZAÇÃO</w:t>
            </w:r>
          </w:p>
          <w:p w14:paraId="3F653F7C" w14:textId="77777777" w:rsidR="002874DD" w:rsidRDefault="00000000">
            <w:pPr>
              <w:spacing w:line="360" w:lineRule="auto"/>
            </w:pPr>
            <w:r>
              <w:t>(     ) MESTRADO</w:t>
            </w:r>
          </w:p>
          <w:p w14:paraId="2A414C7F" w14:textId="77777777" w:rsidR="002874DD" w:rsidRDefault="00000000">
            <w:pPr>
              <w:spacing w:line="360" w:lineRule="auto"/>
            </w:pPr>
            <w:r>
              <w:t>(     ) DOUTORADO</w:t>
            </w:r>
          </w:p>
          <w:p w14:paraId="26206374" w14:textId="77777777" w:rsidR="002874DD" w:rsidRDefault="002874DD"/>
        </w:tc>
      </w:tr>
    </w:tbl>
    <w:p w14:paraId="24809ADF" w14:textId="77777777" w:rsidR="002874DD" w:rsidRDefault="002874DD"/>
    <w:p w14:paraId="74C219B3" w14:textId="77777777" w:rsidR="002874DD" w:rsidRDefault="00000000">
      <w:pPr>
        <w:jc w:val="right"/>
      </w:pPr>
      <w:r>
        <w:t xml:space="preserve">xx/xx/2025. </w:t>
      </w:r>
    </w:p>
    <w:p w14:paraId="5560ED2D" w14:textId="77777777" w:rsidR="002874DD" w:rsidRDefault="002874DD"/>
    <w:p w14:paraId="0277A8A6" w14:textId="77777777" w:rsidR="002874DD" w:rsidRDefault="002874DD">
      <w:pPr>
        <w:jc w:val="center"/>
      </w:pPr>
    </w:p>
    <w:p w14:paraId="438D9EDA" w14:textId="77777777" w:rsidR="002874DD" w:rsidRDefault="00000000">
      <w:pPr>
        <w:jc w:val="center"/>
      </w:pPr>
      <w:r>
        <w:t>ASSINATURA</w:t>
      </w:r>
    </w:p>
    <w:sectPr w:rsidR="002874D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51D33" w14:textId="77777777" w:rsidR="00073032" w:rsidRDefault="00073032">
      <w:pPr>
        <w:spacing w:after="0" w:line="240" w:lineRule="auto"/>
      </w:pPr>
      <w:r>
        <w:separator/>
      </w:r>
    </w:p>
  </w:endnote>
  <w:endnote w:type="continuationSeparator" w:id="0">
    <w:p w14:paraId="67A6338A" w14:textId="77777777" w:rsidR="00073032" w:rsidRDefault="00073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D2A0B7DC-E508-074B-A13B-FAF45D5D9305}"/>
    <w:embedBold r:id="rId2" w:fontKey="{C18EB26E-75CB-0844-9E2B-669DA9BE604E}"/>
    <w:embedItalic r:id="rId3" w:fontKey="{EB506950-4789-F142-80D2-79922A01E90A}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94B570C-7F6B-344C-A942-05CCC9B2AB01}"/>
    <w:embedBold r:id="rId5" w:fontKey="{E82CDB8F-014E-8C4A-869F-53EFC9DA8CFE}"/>
    <w:embedItalic r:id="rId6" w:fontKey="{874540C2-DBBA-504D-BC7C-27868298FE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11E7" w14:textId="77777777" w:rsidR="002874DD" w:rsidRDefault="00000000">
    <w:pPr>
      <w:widowControl w:val="0"/>
      <w:spacing w:before="262" w:after="0" w:line="240" w:lineRule="auto"/>
      <w:ind w:right="682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 xml:space="preserve">PROEX – Pró-Reitoria de Extensão Av. João Paulo II, s/nº - Bairro Castanheira - Belém/PA </w:t>
    </w:r>
  </w:p>
  <w:p w14:paraId="76D1AB93" w14:textId="77777777" w:rsidR="002874DD" w:rsidRDefault="002874DD">
    <w:pPr>
      <w:widowControl w:val="0"/>
      <w:spacing w:after="0" w:line="240" w:lineRule="auto"/>
      <w:ind w:right="682"/>
    </w:pPr>
    <w:hyperlink r:id="rId1">
      <w:r>
        <w:rPr>
          <w:rFonts w:ascii="Times New Roman" w:eastAsia="Times New Roman" w:hAnsi="Times New Roman" w:cs="Times New Roman"/>
          <w:color w:val="1155CC"/>
          <w:sz w:val="16"/>
          <w:szCs w:val="16"/>
          <w:u w:val="single"/>
        </w:rPr>
        <w:t>https://ifpa.edu.br/PNCC</w:t>
      </w:r>
    </w:hyperlink>
    <w:r w:rsidR="00000000">
      <w:rPr>
        <w:rFonts w:ascii="Times New Roman" w:eastAsia="Times New Roman" w:hAnsi="Times New Roman" w:cs="Times New Roman"/>
        <w:color w:val="0000FF"/>
        <w:sz w:val="16"/>
        <w:szCs w:val="16"/>
      </w:rPr>
      <w:t xml:space="preserve"> </w:t>
    </w:r>
    <w:hyperlink r:id="rId2">
      <w:r>
        <w:rPr>
          <w:rFonts w:ascii="Times New Roman" w:eastAsia="Times New Roman" w:hAnsi="Times New Roman" w:cs="Times New Roman"/>
          <w:color w:val="0000EE"/>
          <w:sz w:val="16"/>
          <w:szCs w:val="16"/>
          <w:u w:val="single"/>
        </w:rPr>
        <w:t>Agente Territorial de Cultura do Ministério da Cultura</w:t>
      </w:r>
    </w:hyperlink>
    <w:r w:rsidR="00000000">
      <w:rPr>
        <w:rFonts w:ascii="Times New Roman" w:eastAsia="Times New Roman" w:hAnsi="Times New Roman" w:cs="Times New Roman"/>
        <w:color w:val="0000FF"/>
        <w:sz w:val="16"/>
        <w:szCs w:val="1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95B7" w14:textId="77777777" w:rsidR="00073032" w:rsidRDefault="00073032">
      <w:pPr>
        <w:spacing w:after="0" w:line="240" w:lineRule="auto"/>
      </w:pPr>
      <w:r>
        <w:separator/>
      </w:r>
    </w:p>
  </w:footnote>
  <w:footnote w:type="continuationSeparator" w:id="0">
    <w:p w14:paraId="052293F9" w14:textId="77777777" w:rsidR="00073032" w:rsidRDefault="00073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7DD0D" w14:textId="77777777" w:rsidR="002874D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10665B7" wp14:editId="6D78D78C">
          <wp:extent cx="780415" cy="701040"/>
          <wp:effectExtent l="0" t="0" r="0" b="0"/>
          <wp:docPr id="665310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415" cy="701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CE82B37" w14:textId="77777777" w:rsidR="002874D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MINISTÉRIO DA EDUCAÇÃO INSTITUTO FEDERAL DE EDUCAÇÃO, CIÊNCIA E TECNOLOGIA DO PARÁ </w:t>
    </w:r>
  </w:p>
  <w:p w14:paraId="01CEC19D" w14:textId="77777777" w:rsidR="002874D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t>PRÓ-REITORIA DE EXTENSÃO</w:t>
    </w:r>
  </w:p>
  <w:p w14:paraId="73E65556" w14:textId="77777777" w:rsidR="002874DD" w:rsidRDefault="002874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TrueTypeFonts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4AF"/>
    <w:rsid w:val="00073032"/>
    <w:rsid w:val="002874DD"/>
    <w:rsid w:val="00595C41"/>
    <w:rsid w:val="0093563D"/>
    <w:rsid w:val="00A94B1A"/>
    <w:rsid w:val="00AA6834"/>
    <w:rsid w:val="00D9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4F028"/>
  <w15:docId w15:val="{408E3CA0-E0DF-ED47-ADD8-7B7E401D6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96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6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6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96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96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96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96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96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96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96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F96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6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6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96F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96F0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96F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96F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96F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96F0D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F96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96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96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96F0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96F0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96F0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96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96F0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96F0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96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6F0D"/>
  </w:style>
  <w:style w:type="paragraph" w:styleId="Rodap">
    <w:name w:val="footer"/>
    <w:basedOn w:val="Normal"/>
    <w:link w:val="RodapChar"/>
    <w:uiPriority w:val="99"/>
    <w:unhideWhenUsed/>
    <w:rsid w:val="00F96F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6F0D"/>
  </w:style>
  <w:style w:type="table" w:styleId="Tabelacomgrade">
    <w:name w:val="Table Grid"/>
    <w:basedOn w:val="Tabelanormal"/>
    <w:uiPriority w:val="39"/>
    <w:rsid w:val="00F9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genteterritorialdecultura@ifpa.edu.br" TargetMode="External"/><Relationship Id="rId1" Type="http://schemas.openxmlformats.org/officeDocument/2006/relationships/hyperlink" Target="https://ifpa.edu.br/PNC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aiosousa/Documents/06.24%20-%20PNCC/ANEXO%20II.%20FICHA%20DE%20INSCRIC&#807;A&#771;Odocx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/I3T+qiLGxfzQKbiAd3LU3wp0w==">CgMxLjA4AHIhMTRmWWF3S2dIU1RVVExKU2VrS3ZNMndVRTFvUlV6VXc5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ANEXO II. FICHA DE INSCRIÇÃOdocx.dotx</Template>
  <TotalTime>1</TotalTime>
  <Pages>1</Pages>
  <Words>89</Words>
  <Characters>486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Caio Sousa</dc:creator>
  <cp:lastModifiedBy>Caio Cesar Figueiredo</cp:lastModifiedBy>
  <cp:revision>1</cp:revision>
  <dcterms:created xsi:type="dcterms:W3CDTF">2025-06-26T18:49:00Z</dcterms:created>
  <dcterms:modified xsi:type="dcterms:W3CDTF">2025-06-26T18:50:00Z</dcterms:modified>
</cp:coreProperties>
</file>